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FC0" w:rsidRDefault="00E46B0A" w:rsidP="00767FC0">
      <w:pPr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Vollkorn" w:hAnsi="Vollkorn" w:cs="Vollkorn"/>
          <w:b/>
          <w:color w:val="5C8649"/>
          <w:sz w:val="48"/>
          <w:szCs w:val="48"/>
        </w:rPr>
      </w:pPr>
      <w:r>
        <w:rPr>
          <w:rFonts w:ascii="Vollkorn" w:hAnsi="Vollkorn" w:cs="Vollkorn"/>
          <w:b/>
          <w:color w:val="5C8649"/>
          <w:sz w:val="48"/>
          <w:szCs w:val="48"/>
        </w:rPr>
        <w:t>Speisekarte Kita und Schule</w:t>
      </w:r>
    </w:p>
    <w:p w:rsidR="008C0A10" w:rsidRPr="00767FC0" w:rsidRDefault="008C0A10" w:rsidP="00767FC0">
      <w:pPr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Vollkorn" w:hAnsi="Vollkorn" w:cs="Vollkorn"/>
          <w:b/>
          <w:color w:val="5C8649"/>
          <w:sz w:val="48"/>
          <w:szCs w:val="48"/>
        </w:rPr>
      </w:pPr>
      <w:r>
        <w:rPr>
          <w:rFonts w:ascii="Vollkorn" w:hAnsi="Vollkorn" w:cs="Vollkorn"/>
          <w:b/>
          <w:color w:val="5C8649"/>
          <w:sz w:val="48"/>
          <w:szCs w:val="48"/>
        </w:rPr>
        <w:t>KW 12</w:t>
      </w:r>
      <w:bookmarkStart w:id="0" w:name="_GoBack"/>
      <w:bookmarkEnd w:id="0"/>
    </w:p>
    <w:p w:rsidR="00767FC0" w:rsidRPr="00767FC0" w:rsidRDefault="00767FC0" w:rsidP="00767FC0">
      <w:pPr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Vollkorn" w:hAnsi="Vollkorn" w:cs="Times New Roman"/>
          <w:b/>
          <w:color w:val="5C8649"/>
          <w:sz w:val="28"/>
          <w:szCs w:val="28"/>
        </w:rPr>
      </w:pPr>
      <w:r w:rsidRPr="00767FC0">
        <w:rPr>
          <w:rFonts w:ascii="Vollkorn" w:hAnsi="Vollkorn" w:cs="Times New Roman"/>
          <w:b/>
          <w:color w:val="5C8649"/>
          <w:sz w:val="28"/>
          <w:szCs w:val="28"/>
        </w:rPr>
        <w:t xml:space="preserve">Montag, </w:t>
      </w:r>
      <w:bookmarkStart w:id="1" w:name="MZ3Tag1"/>
      <w:bookmarkEnd w:id="1"/>
      <w:r w:rsidR="004313C4">
        <w:rPr>
          <w:rFonts w:ascii="Vollkorn" w:hAnsi="Vollkorn" w:cs="Times New Roman"/>
          <w:b/>
          <w:color w:val="5C8649"/>
          <w:sz w:val="28"/>
          <w:szCs w:val="28"/>
        </w:rPr>
        <w:t>16.03.2026</w:t>
      </w:r>
      <w:r w:rsidRPr="00767FC0">
        <w:rPr>
          <w:rFonts w:ascii="Vollkorn" w:hAnsi="Vollkorn" w:cs="Times New Roman"/>
          <w:b/>
          <w:color w:val="5C8649"/>
          <w:sz w:val="28"/>
          <w:szCs w:val="28"/>
        </w:rPr>
        <w:t xml:space="preserve">– Freitag, </w:t>
      </w:r>
      <w:bookmarkStart w:id="2" w:name="MZ3Tag5"/>
      <w:bookmarkEnd w:id="2"/>
      <w:r w:rsidR="004313C4">
        <w:rPr>
          <w:rFonts w:ascii="Vollkorn" w:hAnsi="Vollkorn" w:cs="Times New Roman"/>
          <w:b/>
          <w:color w:val="5C8649"/>
          <w:sz w:val="28"/>
          <w:szCs w:val="28"/>
        </w:rPr>
        <w:t>20.03.2026</w:t>
      </w:r>
    </w:p>
    <w:p w:rsidR="00767FC0" w:rsidRPr="00371178" w:rsidRDefault="00767FC0" w:rsidP="00767FC0">
      <w:pPr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Vollkorn" w:hAnsi="Vollkorn" w:cs="Times New Roman"/>
          <w:b/>
          <w:color w:val="5C8649"/>
          <w:sz w:val="10"/>
          <w:szCs w:val="8"/>
        </w:rPr>
      </w:pPr>
    </w:p>
    <w:p w:rsidR="00767FC0" w:rsidRPr="00371178" w:rsidRDefault="00767FC0" w:rsidP="00767FC0">
      <w:pPr>
        <w:spacing w:after="120" w:line="240" w:lineRule="auto"/>
        <w:rPr>
          <w:rFonts w:ascii="Noto Sans" w:hAnsi="Noto Sans"/>
          <w:color w:val="171717" w:themeColor="background2" w:themeShade="1A"/>
          <w:sz w:val="8"/>
          <w:szCs w:val="8"/>
        </w:rPr>
      </w:pP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1"/>
        <w:gridCol w:w="7087"/>
      </w:tblGrid>
      <w:tr w:rsidR="00767FC0" w:rsidRPr="00767FC0" w:rsidTr="00371178">
        <w:trPr>
          <w:trHeight w:hRule="exact" w:val="1418"/>
          <w:jc w:val="center"/>
        </w:trPr>
        <w:tc>
          <w:tcPr>
            <w:tcW w:w="2551" w:type="dxa"/>
          </w:tcPr>
          <w:p w:rsidR="00767FC0" w:rsidRPr="00571086" w:rsidRDefault="00767FC0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Montag</w:t>
            </w:r>
          </w:p>
          <w:p w:rsidR="0038149B" w:rsidRPr="00571086" w:rsidRDefault="004313C4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16</w:t>
            </w:r>
            <w:r w:rsidR="00B53126"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.03</w:t>
            </w:r>
          </w:p>
        </w:tc>
        <w:tc>
          <w:tcPr>
            <w:tcW w:w="7087" w:type="dxa"/>
          </w:tcPr>
          <w:p w:rsidR="00767FC0" w:rsidRPr="00571086" w:rsidRDefault="004313C4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bookmarkStart w:id="3" w:name="MZ3kf1Tag1teil1"/>
            <w:bookmarkEnd w:id="3"/>
            <w:proofErr w:type="spellStart"/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PutenGyros</w:t>
            </w:r>
            <w:proofErr w:type="spellEnd"/>
            <w:r w:rsidR="00350B12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mit Reis und </w:t>
            </w:r>
            <w:proofErr w:type="spellStart"/>
            <w:r w:rsidR="00350B12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Tzaziki</w:t>
            </w:r>
            <w:r w:rsidR="00350B12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>g</w:t>
            </w:r>
            <w:proofErr w:type="spellEnd"/>
            <w:r w:rsidR="00350B12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 xml:space="preserve">   </w:t>
            </w:r>
            <w:r w:rsidR="00186B77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und Gurken</w:t>
            </w:r>
            <w:r w:rsidR="00350B12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salat </w:t>
            </w:r>
            <w:r w:rsidR="00350B12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>2,l</w:t>
            </w:r>
            <w:r w:rsidR="001514E4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</w:t>
            </w:r>
          </w:p>
          <w:p w:rsidR="00571086" w:rsidRDefault="00571086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Ravioli mit Käsesoße und Salat</w:t>
            </w:r>
          </w:p>
          <w:p w:rsidR="00697792" w:rsidRPr="00571086" w:rsidRDefault="00697792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Obst</w:t>
            </w:r>
          </w:p>
        </w:tc>
      </w:tr>
      <w:tr w:rsidR="00767FC0" w:rsidRPr="00767FC0" w:rsidTr="00371178">
        <w:trPr>
          <w:trHeight w:hRule="exact" w:val="1418"/>
          <w:jc w:val="center"/>
        </w:trPr>
        <w:tc>
          <w:tcPr>
            <w:tcW w:w="2551" w:type="dxa"/>
          </w:tcPr>
          <w:p w:rsidR="00767FC0" w:rsidRPr="00571086" w:rsidRDefault="00767FC0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Dienstag</w:t>
            </w:r>
          </w:p>
          <w:p w:rsidR="0038149B" w:rsidRPr="00571086" w:rsidRDefault="004313C4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17</w:t>
            </w:r>
            <w:r w:rsidR="00B53126"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.03</w:t>
            </w:r>
          </w:p>
        </w:tc>
        <w:tc>
          <w:tcPr>
            <w:tcW w:w="7087" w:type="dxa"/>
          </w:tcPr>
          <w:p w:rsidR="00767FC0" w:rsidRPr="00571086" w:rsidRDefault="004313C4" w:rsidP="0038149B">
            <w:pPr>
              <w:spacing w:after="120"/>
              <w:rPr>
                <w:rFonts w:ascii="Noto Sans" w:hAnsi="Noto Sans" w:cs="Noto Sans"/>
                <w:b/>
                <w:sz w:val="20"/>
                <w:szCs w:val="20"/>
              </w:rPr>
            </w:pPr>
            <w:bookmarkStart w:id="4" w:name="MZ3kf1Tag2teil1"/>
            <w:bookmarkEnd w:id="4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Knusperhähnchenschnitzel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a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mit Kartoffelgratin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g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, Bratensauce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l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und Broccoli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g</w:t>
            </w:r>
          </w:p>
          <w:p w:rsidR="00697792" w:rsidRDefault="00571086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Kartoffel Auflauf mit Sahnesoße und Salat</w:t>
            </w:r>
          </w:p>
          <w:p w:rsidR="00697792" w:rsidRPr="00571086" w:rsidRDefault="00697792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Vanillepudding</w:t>
            </w:r>
          </w:p>
        </w:tc>
      </w:tr>
      <w:tr w:rsidR="00767FC0" w:rsidRPr="00767FC0" w:rsidTr="00371178">
        <w:trPr>
          <w:trHeight w:hRule="exact" w:val="1418"/>
          <w:jc w:val="center"/>
        </w:trPr>
        <w:tc>
          <w:tcPr>
            <w:tcW w:w="2551" w:type="dxa"/>
          </w:tcPr>
          <w:p w:rsidR="00767FC0" w:rsidRPr="00571086" w:rsidRDefault="00767FC0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Mittwoch</w:t>
            </w:r>
          </w:p>
          <w:p w:rsidR="0038149B" w:rsidRPr="00571086" w:rsidRDefault="004313C4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18</w:t>
            </w:r>
            <w:r w:rsidR="00B53126"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.03</w:t>
            </w:r>
          </w:p>
        </w:tc>
        <w:tc>
          <w:tcPr>
            <w:tcW w:w="7087" w:type="dxa"/>
          </w:tcPr>
          <w:p w:rsidR="00767FC0" w:rsidRPr="00571086" w:rsidRDefault="004313C4" w:rsidP="00F136A9">
            <w:pPr>
              <w:spacing w:after="120"/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</w:pPr>
            <w:bookmarkStart w:id="5" w:name="MZ3kf1Tag3teil1"/>
            <w:bookmarkEnd w:id="5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Schwäbische Linsen </w:t>
            </w:r>
            <w:proofErr w:type="spellStart"/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a,i</w:t>
            </w:r>
            <w:proofErr w:type="spellEnd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</w:t>
            </w:r>
            <w:proofErr w:type="spellStart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>Spätzle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a,c</w:t>
            </w:r>
            <w:proofErr w:type="spellEnd"/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,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und Saitenwurst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2,3,4</w:t>
            </w:r>
          </w:p>
          <w:p w:rsidR="00571086" w:rsidRDefault="00571086" w:rsidP="00F136A9">
            <w:pPr>
              <w:spacing w:after="120"/>
              <w:rPr>
                <w:rFonts w:ascii="Noto Sans" w:hAnsi="Noto Sans" w:cs="Noto Sans"/>
                <w:b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Mit Gemüse gefüllte Zucchini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g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mit Mozzarella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 xml:space="preserve">g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überbacken an Couscous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 xml:space="preserve">a </w:t>
            </w:r>
            <w:r w:rsidR="00933C7E">
              <w:rPr>
                <w:rFonts w:ascii="Noto Sans" w:hAnsi="Noto Sans" w:cs="Noto Sans"/>
                <w:b/>
                <w:sz w:val="20"/>
                <w:szCs w:val="20"/>
              </w:rPr>
              <w:t xml:space="preserve"> und Tomaten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soße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g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>,</w:t>
            </w:r>
          </w:p>
          <w:p w:rsidR="00697792" w:rsidRPr="00571086" w:rsidRDefault="00697792" w:rsidP="00F136A9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>
              <w:rPr>
                <w:rFonts w:ascii="Noto Sans" w:hAnsi="Noto Sans" w:cs="Noto Sans"/>
                <w:b/>
                <w:sz w:val="20"/>
                <w:szCs w:val="20"/>
              </w:rPr>
              <w:t>Fruchtquark</w:t>
            </w:r>
          </w:p>
        </w:tc>
      </w:tr>
      <w:tr w:rsidR="00767FC0" w:rsidRPr="00767FC0" w:rsidTr="00371178">
        <w:trPr>
          <w:trHeight w:hRule="exact" w:val="1418"/>
          <w:jc w:val="center"/>
        </w:trPr>
        <w:tc>
          <w:tcPr>
            <w:tcW w:w="2551" w:type="dxa"/>
          </w:tcPr>
          <w:p w:rsidR="00767FC0" w:rsidRPr="00571086" w:rsidRDefault="00767FC0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Donnerstag</w:t>
            </w:r>
          </w:p>
          <w:p w:rsidR="006C05A1" w:rsidRPr="00571086" w:rsidRDefault="004313C4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19</w:t>
            </w:r>
            <w:r w:rsidR="00B53126"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.03</w:t>
            </w:r>
          </w:p>
        </w:tc>
        <w:tc>
          <w:tcPr>
            <w:tcW w:w="7087" w:type="dxa"/>
          </w:tcPr>
          <w:p w:rsidR="00767FC0" w:rsidRPr="00571086" w:rsidRDefault="004313C4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bookmarkStart w:id="6" w:name="MZ3kf1Tag4teil1"/>
            <w:bookmarkEnd w:id="6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Spaghetti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a,a1,c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 mit Hackfleischsoße vom Rind , Endiviensalat mit Joghurtdressing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11,3,a,a1,c,g,j,l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und geriebenem Parmesan 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2,g,c</w:t>
            </w:r>
            <w:r w:rsidR="001514E4"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</w:t>
            </w:r>
          </w:p>
          <w:p w:rsidR="00571086" w:rsidRPr="00571086" w:rsidRDefault="00571086" w:rsidP="00571086">
            <w:pPr>
              <w:spacing w:after="160" w:line="259" w:lineRule="auto"/>
              <w:rPr>
                <w:rFonts w:ascii="Noto Sans" w:hAnsi="Noto Sans" w:cs="Noto Sans"/>
                <w:b/>
                <w:sz w:val="20"/>
                <w:szCs w:val="20"/>
              </w:rPr>
            </w:pPr>
            <w:proofErr w:type="spellStart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>Gnocchi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c</w:t>
            </w:r>
            <w:proofErr w:type="spellEnd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 xml:space="preserve"> </w:t>
            </w:r>
            <w:bookmarkStart w:id="7" w:name="MZ3KF3TAG4TEIL2"/>
            <w:bookmarkEnd w:id="7"/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>Broccolisoße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a,a1,c,g,l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>Parmesan gerieben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  <w:vertAlign w:val="superscript"/>
              </w:rPr>
              <w:t>1,2,</w:t>
            </w:r>
            <w:r w:rsidRPr="00571086">
              <w:rPr>
                <w:rFonts w:ascii="Noto Sans" w:hAnsi="Noto Sans" w:cs="Noto Sans"/>
                <w:b/>
                <w:sz w:val="20"/>
                <w:szCs w:val="20"/>
              </w:rPr>
              <w:t>Salat und Dressing</w:t>
            </w:r>
          </w:p>
          <w:p w:rsidR="00571086" w:rsidRPr="00571086" w:rsidRDefault="00571086" w:rsidP="00571086">
            <w:pPr>
              <w:spacing w:after="160" w:line="259" w:lineRule="auto"/>
              <w:rPr>
                <w:rFonts w:ascii="Noto Sans" w:eastAsia="Times New Roman" w:hAnsi="Noto Sans" w:cs="Noto Sans"/>
                <w:b/>
                <w:sz w:val="20"/>
                <w:szCs w:val="20"/>
                <w:lang w:eastAsia="de-DE"/>
              </w:rPr>
            </w:pPr>
            <w:r w:rsidRPr="00571086">
              <w:rPr>
                <w:rFonts w:ascii="Noto Sans" w:eastAsia="Times New Roman" w:hAnsi="Noto Sans" w:cs="Noto Sans"/>
                <w:b/>
                <w:sz w:val="20"/>
                <w:szCs w:val="20"/>
                <w:lang w:eastAsia="de-DE"/>
              </w:rPr>
              <w:t xml:space="preserve">Obst   </w:t>
            </w:r>
          </w:p>
          <w:p w:rsidR="00571086" w:rsidRPr="00571086" w:rsidRDefault="00571086" w:rsidP="00571086">
            <w:pPr>
              <w:spacing w:after="160" w:line="259" w:lineRule="auto"/>
              <w:rPr>
                <w:rFonts w:ascii="Noto Sans" w:eastAsia="Times New Roman" w:hAnsi="Noto Sans" w:cs="Noto Sans"/>
                <w:b/>
                <w:sz w:val="20"/>
                <w:szCs w:val="20"/>
                <w:lang w:eastAsia="de-DE"/>
              </w:rPr>
            </w:pPr>
            <w:r w:rsidRPr="00571086">
              <w:rPr>
                <w:rFonts w:ascii="Noto Sans" w:eastAsia="Times New Roman" w:hAnsi="Noto Sans" w:cs="Noto Sans"/>
                <w:b/>
                <w:sz w:val="20"/>
                <w:szCs w:val="20"/>
                <w:lang w:eastAsia="de-DE"/>
              </w:rPr>
              <w:t xml:space="preserve">    </w:t>
            </w:r>
          </w:p>
          <w:p w:rsidR="00571086" w:rsidRPr="00571086" w:rsidRDefault="00571086" w:rsidP="0038149B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</w:p>
        </w:tc>
      </w:tr>
      <w:tr w:rsidR="00767FC0" w:rsidRPr="00767FC0" w:rsidTr="00371178">
        <w:trPr>
          <w:trHeight w:hRule="exact" w:val="1418"/>
          <w:jc w:val="center"/>
        </w:trPr>
        <w:tc>
          <w:tcPr>
            <w:tcW w:w="2551" w:type="dxa"/>
          </w:tcPr>
          <w:p w:rsidR="00571086" w:rsidRPr="00571086" w:rsidRDefault="00571086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</w:p>
          <w:p w:rsidR="00767FC0" w:rsidRPr="00571086" w:rsidRDefault="00767FC0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Freitag</w:t>
            </w:r>
          </w:p>
          <w:p w:rsidR="0038149B" w:rsidRPr="00571086" w:rsidRDefault="004313C4" w:rsidP="00767FC0">
            <w:pPr>
              <w:spacing w:after="120"/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20</w:t>
            </w:r>
            <w:r w:rsidR="00B53126" w:rsidRPr="00571086">
              <w:rPr>
                <w:rFonts w:ascii="Noto Sans" w:hAnsi="Noto Sans" w:cs="Noto Sans"/>
                <w:b/>
                <w:bCs/>
                <w:color w:val="171717" w:themeColor="background2" w:themeShade="1A"/>
                <w:sz w:val="20"/>
                <w:szCs w:val="20"/>
              </w:rPr>
              <w:t>.03</w:t>
            </w:r>
          </w:p>
        </w:tc>
        <w:tc>
          <w:tcPr>
            <w:tcW w:w="7087" w:type="dxa"/>
          </w:tcPr>
          <w:p w:rsidR="00571086" w:rsidRPr="00571086" w:rsidRDefault="00571086" w:rsidP="00571086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bookmarkStart w:id="8" w:name="MZ3kf1Tag5teil1"/>
            <w:bookmarkStart w:id="9" w:name="MZ3kf1Tag5teil2"/>
            <w:bookmarkEnd w:id="8"/>
            <w:bookmarkEnd w:id="9"/>
          </w:p>
          <w:p w:rsidR="00571086" w:rsidRPr="00571086" w:rsidRDefault="00571086" w:rsidP="00571086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Seelachsfilet paniert </w:t>
            </w: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>1,d</w:t>
            </w: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</w:t>
            </w:r>
            <w:bookmarkStart w:id="10" w:name="MZ3KF2TAG5TEIL2"/>
            <w:bookmarkEnd w:id="10"/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, Dillrahmsoße</w:t>
            </w: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>1,a,a1,d,g</w:t>
            </w: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, Butterreis , Glacierte Karotten </w:t>
            </w: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>9</w:t>
            </w:r>
            <w:r w:rsidRPr="00571086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</w:t>
            </w:r>
          </w:p>
          <w:p w:rsidR="00767FC0" w:rsidRPr="00571086" w:rsidRDefault="00216892" w:rsidP="00767FC0">
            <w:pPr>
              <w:spacing w:after="120"/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</w:pPr>
            <w:r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J</w:t>
            </w:r>
            <w:r w:rsidR="00697792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>oghurt</w:t>
            </w:r>
            <w:r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</w:rPr>
              <w:t xml:space="preserve"> </w:t>
            </w:r>
            <w:r w:rsidRPr="00216892">
              <w:rPr>
                <w:rFonts w:ascii="Noto Sans" w:hAnsi="Noto Sans" w:cs="Noto Sans"/>
                <w:b/>
                <w:color w:val="171717" w:themeColor="background2" w:themeShade="1A"/>
                <w:sz w:val="20"/>
                <w:szCs w:val="20"/>
                <w:vertAlign w:val="superscript"/>
              </w:rPr>
              <w:t>g</w:t>
            </w:r>
          </w:p>
        </w:tc>
      </w:tr>
    </w:tbl>
    <w:p w:rsidR="009D76DA" w:rsidRDefault="009D76DA" w:rsidP="001514E4">
      <w:pPr>
        <w:spacing w:after="120" w:line="240" w:lineRule="auto"/>
        <w:rPr>
          <w:rFonts w:ascii="Noto Sans" w:hAnsi="Noto Sans"/>
          <w:b/>
          <w:bCs/>
          <w:sz w:val="12"/>
        </w:rPr>
      </w:pPr>
      <w:r w:rsidRPr="00767FC0">
        <w:rPr>
          <w:rFonts w:ascii="Noto Sans" w:hAnsi="Noto Sans"/>
          <w:noProof/>
          <w:color w:val="171717" w:themeColor="background2" w:themeShade="1A"/>
          <w:sz w:val="20"/>
          <w:szCs w:val="20"/>
          <w:lang w:eastAsia="de-DE"/>
        </w:rPr>
        <w:drawing>
          <wp:anchor distT="0" distB="0" distL="114300" distR="114300" simplePos="0" relativeHeight="251659264" behindDoc="1" locked="0" layoutInCell="1" allowOverlap="1" wp14:anchorId="5B540A4C" wp14:editId="3FA5F7A1">
            <wp:simplePos x="0" y="0"/>
            <wp:positionH relativeFrom="margin">
              <wp:posOffset>382905</wp:posOffset>
            </wp:positionH>
            <wp:positionV relativeFrom="paragraph">
              <wp:posOffset>118745</wp:posOffset>
            </wp:positionV>
            <wp:extent cx="5601335" cy="1555115"/>
            <wp:effectExtent l="0" t="0" r="0" b="6985"/>
            <wp:wrapTopAndBottom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1335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76DA" w:rsidRDefault="009D76DA" w:rsidP="001514E4">
      <w:pPr>
        <w:spacing w:after="120" w:line="240" w:lineRule="auto"/>
        <w:rPr>
          <w:rFonts w:ascii="Noto Sans" w:hAnsi="Noto Sans"/>
          <w:b/>
          <w:bCs/>
          <w:sz w:val="12"/>
        </w:rPr>
      </w:pPr>
    </w:p>
    <w:p w:rsidR="0038149B" w:rsidRDefault="00767FC0" w:rsidP="001514E4">
      <w:pPr>
        <w:spacing w:after="120" w:line="240" w:lineRule="auto"/>
        <w:rPr>
          <w:rFonts w:ascii="Noto Sans" w:hAnsi="Noto Sans"/>
          <w:sz w:val="12"/>
        </w:rPr>
      </w:pPr>
      <w:r w:rsidRPr="00767FC0">
        <w:rPr>
          <w:rFonts w:ascii="Noto Sans" w:hAnsi="Noto Sans"/>
          <w:b/>
          <w:bCs/>
          <w:sz w:val="12"/>
        </w:rPr>
        <w:t>Allergenauszeichnung</w:t>
      </w:r>
      <w:r w:rsidR="0038149B">
        <w:rPr>
          <w:rFonts w:ascii="Noto Sans" w:hAnsi="Noto Sans"/>
          <w:b/>
          <w:bCs/>
          <w:sz w:val="12"/>
        </w:rPr>
        <w:t xml:space="preserve">/Zusatzstoffe: </w:t>
      </w:r>
      <w:bookmarkStart w:id="11" w:name="Zusatzstoffe"/>
      <w:bookmarkEnd w:id="11"/>
      <w:r w:rsidR="00EE7A3B">
        <w:rPr>
          <w:rFonts w:ascii="Noto Sans" w:hAnsi="Noto Sans"/>
          <w:b/>
          <w:bCs/>
          <w:sz w:val="12"/>
        </w:rPr>
        <w:t xml:space="preserve">1 = mit Farbstoff, 2 = mit Konservierungsstoff, 3 = mit Antioxidationsmittel, 6 = mit Geschmacksverstärker, a = </w:t>
      </w:r>
      <w:proofErr w:type="spellStart"/>
      <w:r w:rsidR="00EE7A3B">
        <w:rPr>
          <w:rFonts w:ascii="Noto Sans" w:hAnsi="Noto Sans"/>
          <w:b/>
          <w:bCs/>
          <w:sz w:val="12"/>
        </w:rPr>
        <w:t>Glutenhaltiges</w:t>
      </w:r>
      <w:proofErr w:type="spellEnd"/>
      <w:r w:rsidR="00EE7A3B">
        <w:rPr>
          <w:rFonts w:ascii="Noto Sans" w:hAnsi="Noto Sans"/>
          <w:b/>
          <w:bCs/>
          <w:sz w:val="12"/>
        </w:rPr>
        <w:t xml:space="preserve"> Getreide, a1 = Weizen, a3 = Gerste, c = Eier und Eierzeugnisse, d = Fisch und Fischerzeugnisse, g = Milch und Milcherzeugnisse einschl. Laktose, h = Schalenfrüchte und Erzeugnisse, i = Sellerie und Sellerieerzeugnisse, j = Senf und Senferzeugnisse, l = Schwefeldioxide/Sulfite, w3 = Walnüsse</w:t>
      </w:r>
      <w:r w:rsidRPr="00767FC0">
        <w:rPr>
          <w:rFonts w:ascii="Noto Sans" w:hAnsi="Noto Sans"/>
          <w:sz w:val="12"/>
        </w:rPr>
        <w:t xml:space="preserve"> </w:t>
      </w:r>
    </w:p>
    <w:p w:rsidR="00767FC0" w:rsidRPr="00767FC0" w:rsidRDefault="00767FC0" w:rsidP="0038149B">
      <w:pPr>
        <w:spacing w:after="0" w:line="240" w:lineRule="auto"/>
        <w:jc w:val="right"/>
        <w:rPr>
          <w:rFonts w:ascii="Noto Sans" w:hAnsi="Noto Sans"/>
          <w:sz w:val="12"/>
        </w:rPr>
      </w:pPr>
      <w:r w:rsidRPr="00767FC0">
        <w:rPr>
          <w:rFonts w:ascii="Noto Sans" w:hAnsi="Noto Sans"/>
          <w:sz w:val="12"/>
        </w:rPr>
        <w:t>Änderungen vorbehalten</w:t>
      </w:r>
    </w:p>
    <w:p w:rsidR="00767FC0" w:rsidRPr="00767FC0" w:rsidRDefault="00767FC0" w:rsidP="00767FC0">
      <w:pPr>
        <w:spacing w:after="0" w:line="240" w:lineRule="auto"/>
        <w:jc w:val="center"/>
        <w:rPr>
          <w:rFonts w:ascii="Noto Sans" w:hAnsi="Noto Sans"/>
          <w:b/>
          <w:bCs/>
          <w:sz w:val="12"/>
        </w:rPr>
      </w:pPr>
      <w:r w:rsidRPr="00767FC0">
        <w:rPr>
          <w:rFonts w:ascii="Noto Sans" w:hAnsi="Noto Sans"/>
          <w:b/>
          <w:bCs/>
          <w:sz w:val="12"/>
        </w:rPr>
        <w:t>Bei Fragen zu den enthaltenen Allergenen, wenden Sie sich bitte an unser Fachpersonal.</w:t>
      </w:r>
    </w:p>
    <w:p w:rsidR="00767FC0" w:rsidRPr="00767FC0" w:rsidRDefault="00767FC0" w:rsidP="00767FC0">
      <w:pPr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Candara" w:hAnsi="Candara" w:cs="Candara"/>
          <w:b/>
          <w:bCs/>
          <w:color w:val="323232"/>
          <w:sz w:val="20"/>
          <w:szCs w:val="20"/>
        </w:rPr>
      </w:pPr>
    </w:p>
    <w:p w:rsidR="00767FC0" w:rsidRPr="00767FC0" w:rsidRDefault="00767FC0" w:rsidP="00767FC0">
      <w:pPr>
        <w:autoSpaceDE w:val="0"/>
        <w:autoSpaceDN w:val="0"/>
        <w:adjustRightInd w:val="0"/>
        <w:spacing w:after="0" w:line="240" w:lineRule="auto"/>
        <w:jc w:val="center"/>
        <w:textAlignment w:val="center"/>
        <w:rPr>
          <w:rFonts w:ascii="Vollkorn" w:hAnsi="Vollkorn" w:cs="Times New Roman"/>
          <w:b/>
          <w:color w:val="5C8649"/>
          <w:sz w:val="28"/>
          <w:szCs w:val="28"/>
        </w:rPr>
      </w:pPr>
      <w:r w:rsidRPr="00767FC0">
        <w:rPr>
          <w:rFonts w:ascii="Vollkorn" w:hAnsi="Vollkorn" w:cs="Times New Roman"/>
          <w:b/>
          <w:color w:val="5C8649"/>
          <w:sz w:val="28"/>
          <w:szCs w:val="28"/>
        </w:rPr>
        <w:lastRenderedPageBreak/>
        <w:t>Die Heimatküche wünscht einen guten Appetit!</w:t>
      </w:r>
    </w:p>
    <w:p w:rsidR="00D10730" w:rsidRDefault="00D10730"/>
    <w:sectPr w:rsidR="00D10730" w:rsidSect="005E3EA8">
      <w:headerReference w:type="default" r:id="rId7"/>
      <w:footerReference w:type="default" r:id="rId8"/>
      <w:pgSz w:w="11906" w:h="16838"/>
      <w:pgMar w:top="2552" w:right="567" w:bottom="851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7A3B" w:rsidRDefault="00EE7A3B">
      <w:pPr>
        <w:spacing w:after="0" w:line="240" w:lineRule="auto"/>
      </w:pPr>
      <w:r>
        <w:separator/>
      </w:r>
    </w:p>
  </w:endnote>
  <w:endnote w:type="continuationSeparator" w:id="0">
    <w:p w:rsidR="00EE7A3B" w:rsidRDefault="00EE7A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ollkorn">
    <w:altName w:val="Sylfaen"/>
    <w:charset w:val="00"/>
    <w:family w:val="auto"/>
    <w:pitch w:val="variable"/>
    <w:sig w:usb0="A00006FF" w:usb1="420060FB" w:usb2="03000000" w:usb3="00000000" w:csb0="0000019F" w:csb1="00000000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0730" w:rsidRDefault="008E24B3">
    <w:pPr>
      <w:pStyle w:val="Fuzeile"/>
    </w:pP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11725774" wp14:editId="6A91C512">
          <wp:simplePos x="0" y="0"/>
          <wp:positionH relativeFrom="margin">
            <wp:posOffset>8965565</wp:posOffset>
          </wp:positionH>
          <wp:positionV relativeFrom="page">
            <wp:posOffset>6448425</wp:posOffset>
          </wp:positionV>
          <wp:extent cx="650875" cy="730885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0875" cy="7308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7A3B" w:rsidRDefault="00EE7A3B">
      <w:pPr>
        <w:spacing w:after="0" w:line="240" w:lineRule="auto"/>
      </w:pPr>
      <w:r>
        <w:separator/>
      </w:r>
    </w:p>
  </w:footnote>
  <w:footnote w:type="continuationSeparator" w:id="0">
    <w:p w:rsidR="00EE7A3B" w:rsidRDefault="00EE7A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0730" w:rsidRDefault="008E24B3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1312" behindDoc="1" locked="0" layoutInCell="1" allowOverlap="1" wp14:anchorId="7C827371" wp14:editId="3393A878">
          <wp:simplePos x="0" y="0"/>
          <wp:positionH relativeFrom="margin">
            <wp:align>center</wp:align>
          </wp:positionH>
          <wp:positionV relativeFrom="paragraph">
            <wp:posOffset>381000</wp:posOffset>
          </wp:positionV>
          <wp:extent cx="990600" cy="1112286"/>
          <wp:effectExtent l="0" t="0" r="0" b="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600" cy="11122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de-DE"/>
      </w:rPr>
      <w:drawing>
        <wp:anchor distT="0" distB="0" distL="114300" distR="114300" simplePos="0" relativeHeight="251659264" behindDoc="1" locked="1" layoutInCell="1" allowOverlap="1" wp14:anchorId="42B2C528" wp14:editId="5F4266E5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48245" cy="10676890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5" cy="10676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7A3B"/>
    <w:rsid w:val="00026E5E"/>
    <w:rsid w:val="00045BD3"/>
    <w:rsid w:val="000537D8"/>
    <w:rsid w:val="00060259"/>
    <w:rsid w:val="000A245D"/>
    <w:rsid w:val="0014154F"/>
    <w:rsid w:val="001514E4"/>
    <w:rsid w:val="00186B77"/>
    <w:rsid w:val="00216892"/>
    <w:rsid w:val="00224CB6"/>
    <w:rsid w:val="00350B12"/>
    <w:rsid w:val="00371178"/>
    <w:rsid w:val="0038149B"/>
    <w:rsid w:val="00385A72"/>
    <w:rsid w:val="004313C4"/>
    <w:rsid w:val="0043667F"/>
    <w:rsid w:val="004F4FC7"/>
    <w:rsid w:val="00571086"/>
    <w:rsid w:val="0058667D"/>
    <w:rsid w:val="005A10BF"/>
    <w:rsid w:val="00613CDF"/>
    <w:rsid w:val="00682D39"/>
    <w:rsid w:val="00697792"/>
    <w:rsid w:val="006C05A1"/>
    <w:rsid w:val="006E24EF"/>
    <w:rsid w:val="00726206"/>
    <w:rsid w:val="00767FC0"/>
    <w:rsid w:val="00822D5B"/>
    <w:rsid w:val="008C0A10"/>
    <w:rsid w:val="008E24B3"/>
    <w:rsid w:val="008F0B41"/>
    <w:rsid w:val="00933C7E"/>
    <w:rsid w:val="009D76DA"/>
    <w:rsid w:val="00B25E61"/>
    <w:rsid w:val="00B311A0"/>
    <w:rsid w:val="00B53126"/>
    <w:rsid w:val="00B92BAE"/>
    <w:rsid w:val="00BA0B12"/>
    <w:rsid w:val="00C62BD3"/>
    <w:rsid w:val="00CE0E69"/>
    <w:rsid w:val="00D10730"/>
    <w:rsid w:val="00D551A8"/>
    <w:rsid w:val="00E46B0A"/>
    <w:rsid w:val="00EE7A3B"/>
    <w:rsid w:val="00F136A9"/>
    <w:rsid w:val="00FA436B"/>
    <w:rsid w:val="00FB7B97"/>
    <w:rsid w:val="00FC6F94"/>
    <w:rsid w:val="00FF6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441D5B"/>
  <w15:chartTrackingRefBased/>
  <w15:docId w15:val="{A89186A9-188A-456D-8CB3-0FEAD4324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semiHidden/>
    <w:unhideWhenUsed/>
    <w:rsid w:val="00767F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767FC0"/>
  </w:style>
  <w:style w:type="paragraph" w:styleId="Fuzeile">
    <w:name w:val="footer"/>
    <w:basedOn w:val="Standard"/>
    <w:link w:val="FuzeileZchn"/>
    <w:uiPriority w:val="99"/>
    <w:semiHidden/>
    <w:unhideWhenUsed/>
    <w:rsid w:val="00767F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767FC0"/>
  </w:style>
  <w:style w:type="table" w:styleId="Tabellenraster">
    <w:name w:val="Table Grid"/>
    <w:basedOn w:val="NormaleTabelle"/>
    <w:uiPriority w:val="39"/>
    <w:rsid w:val="00767F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C05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C05A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RAHAPP4\sanalogic\SL7_7.06.0\IndivReports\DE%20RAH%20SPPL%20Kita.dotm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DE RAH SPPL Kita</Template>
  <TotalTime>0</TotalTime>
  <Pages>2</Pages>
  <Words>202</Words>
  <Characters>1275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RAH</Company>
  <LinksUpToDate>false</LinksUpToDate>
  <CharactersWithSpaces>1475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Hennig Michael</dc:creator>
  <cp:keywords/>
  <dc:description/>
  <cp:lastModifiedBy>Gebauer Sebastian</cp:lastModifiedBy>
  <cp:revision>6</cp:revision>
  <cp:lastPrinted>2026-02-20T09:08:00Z</cp:lastPrinted>
  <dcterms:created xsi:type="dcterms:W3CDTF">2026-02-20T09:18:00Z</dcterms:created>
  <dcterms:modified xsi:type="dcterms:W3CDTF">2026-02-25T06:52:00Z</dcterms:modified>
</cp:coreProperties>
</file>